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725"/>
        <w:gridCol w:w="2795"/>
        <w:gridCol w:w="3560"/>
        <w:gridCol w:w="1724"/>
        <w:gridCol w:w="85"/>
      </w:tblGrid>
      <w:tr w:rsidR="00142F18" w:rsidRPr="004B4BE8" w:rsidTr="0048204B">
        <w:trPr>
          <w:gridAfter w:val="1"/>
          <w:wAfter w:w="85" w:type="dxa"/>
          <w:trHeight w:val="2109"/>
          <w:jc w:val="center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142F18" w:rsidRPr="00251461" w:rsidRDefault="00142F18" w:rsidP="004B4BE8">
            <w:pPr>
              <w:pStyle w:val="Footer"/>
              <w:spacing w:before="40" w:after="40" w:line="276" w:lineRule="auto"/>
              <w:jc w:val="center"/>
              <w:rPr>
                <w:rFonts w:ascii="Calibri" w:hAnsi="Calibri"/>
                <w:b/>
                <w:sz w:val="16"/>
                <w:lang w:eastAsia="en-US"/>
              </w:rPr>
            </w:pPr>
            <w:bookmarkStart w:id="0" w:name="_GoBack"/>
            <w:r w:rsidRPr="00251461">
              <w:rPr>
                <w:rFonts w:ascii="Calibri" w:hAnsi="Calibri"/>
                <w:b/>
                <w:noProof/>
                <w:sz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i1025" type="#_x0000_t75" style="width:59.25pt;height:103.5pt;visibility:visible">
                  <v:imagedata r:id="rId7" o:title=""/>
                </v:shape>
              </w:pict>
            </w:r>
            <w:bookmarkEnd w:id="0"/>
          </w:p>
        </w:tc>
        <w:tc>
          <w:tcPr>
            <w:tcW w:w="6355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vAlign w:val="center"/>
          </w:tcPr>
          <w:p w:rsidR="00142F18" w:rsidRPr="004B4BE8" w:rsidRDefault="00142F18" w:rsidP="004B4BE8">
            <w:pPr>
              <w:pStyle w:val="Footer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smartTag w:uri="urn:schemas-microsoft-com:office:smarttags" w:element="place">
              <w:smartTag w:uri="urn:schemas-microsoft-com:office:smarttags" w:element="PlaceName">
                <w:r w:rsidRPr="004B4BE8">
                  <w:rPr>
                    <w:rFonts w:ascii="Arial" w:hAnsi="Arial" w:cs="Arial"/>
                    <w:b/>
                    <w:sz w:val="22"/>
                    <w:szCs w:val="22"/>
                    <w:lang w:val="en-US" w:eastAsia="en-US"/>
                  </w:rPr>
                  <w:t>Wrocław</w:t>
                </w:r>
              </w:smartTag>
              <w:r w:rsidRPr="004B4BE8">
                <w:rPr>
                  <w:rFonts w:ascii="Arial" w:hAnsi="Arial" w:cs="Arial"/>
                  <w:b/>
                  <w:sz w:val="22"/>
                  <w:szCs w:val="22"/>
                  <w:lang w:val="en-US" w:eastAsia="en-US"/>
                </w:rPr>
                <w:t xml:space="preserve"> </w:t>
              </w:r>
              <w:smartTag w:uri="urn:schemas-microsoft-com:office:smarttags" w:element="PlaceType">
                <w:r w:rsidRPr="004B4BE8">
                  <w:rPr>
                    <w:rFonts w:ascii="Arial" w:hAnsi="Arial" w:cs="Arial"/>
                    <w:b/>
                    <w:sz w:val="22"/>
                    <w:szCs w:val="22"/>
                    <w:lang w:val="en-US" w:eastAsia="en-US"/>
                  </w:rPr>
                  <w:t>University</w:t>
                </w:r>
              </w:smartTag>
            </w:smartTag>
            <w:r w:rsidRPr="004B4BE8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 xml:space="preserve"> of </w:t>
            </w:r>
            <w:r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 xml:space="preserve">Science and </w:t>
            </w:r>
            <w:r w:rsidRPr="004B4BE8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Technology</w:t>
            </w:r>
          </w:p>
          <w:p w:rsidR="00142F18" w:rsidRPr="004B4BE8" w:rsidRDefault="00142F18" w:rsidP="004B4BE8">
            <w:pPr>
              <w:pStyle w:val="Footer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 w:rsidRPr="004B4BE8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 xml:space="preserve">Faculty of Civil Engineering </w:t>
            </w:r>
          </w:p>
          <w:p w:rsidR="00142F18" w:rsidRPr="004B4BE8" w:rsidRDefault="00142F18" w:rsidP="004B4BE8">
            <w:pPr>
              <w:pStyle w:val="Footer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 w:eastAsia="en-US"/>
              </w:rPr>
            </w:pPr>
          </w:p>
          <w:p w:rsidR="00142F18" w:rsidRPr="004B4BE8" w:rsidRDefault="00142F18" w:rsidP="004B4BE8">
            <w:pPr>
              <w:pStyle w:val="Footer"/>
              <w:spacing w:line="276" w:lineRule="auto"/>
              <w:jc w:val="center"/>
              <w:rPr>
                <w:rFonts w:ascii="Arial" w:hAnsi="Arial" w:cs="Arial"/>
                <w:b/>
                <w:lang w:val="en-US" w:eastAsia="en-US"/>
              </w:rPr>
            </w:pPr>
            <w:r w:rsidRPr="004B4BE8">
              <w:rPr>
                <w:rFonts w:ascii="Arial" w:hAnsi="Arial" w:cs="Arial"/>
                <w:b/>
                <w:lang w:val="en-US" w:eastAsia="en-US"/>
              </w:rPr>
              <w:t>SUBJECT OF THE MASTER’S THESIS</w:t>
            </w:r>
          </w:p>
          <w:p w:rsidR="00142F18" w:rsidRPr="004B4BE8" w:rsidRDefault="00142F18" w:rsidP="004B4BE8">
            <w:pPr>
              <w:pStyle w:val="Footer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 w:eastAsia="en-US"/>
              </w:rPr>
            </w:pPr>
          </w:p>
          <w:p w:rsidR="00142F18" w:rsidRPr="004B4BE8" w:rsidRDefault="00142F18" w:rsidP="004B4BE8">
            <w:pPr>
              <w:pStyle w:val="Footer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 w:eastAsia="ar-SA"/>
              </w:rPr>
            </w:pPr>
            <w:r w:rsidRPr="004B4BE8">
              <w:rPr>
                <w:rFonts w:ascii="Arial" w:hAnsi="Arial" w:cs="Arial"/>
                <w:b/>
                <w:sz w:val="20"/>
                <w:szCs w:val="20"/>
                <w:lang w:val="en-US" w:eastAsia="en-US"/>
              </w:rPr>
              <w:t>(Appendix 2b to procedure Pr 08)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2F18" w:rsidRPr="004B4BE8" w:rsidRDefault="00142F18" w:rsidP="004B4BE8">
            <w:pPr>
              <w:spacing w:before="120"/>
              <w:ind w:left="357" w:hanging="3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4F34"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pict>
                <v:shape id="Obraz 1" o:spid="_x0000_i1026" type="#_x0000_t75" style="width:61.5pt;height:71.25pt;visibility:visible">
                  <v:imagedata r:id="rId8" o:title=""/>
                </v:shape>
              </w:pict>
            </w:r>
          </w:p>
        </w:tc>
      </w:tr>
      <w:tr w:rsidR="00142F18" w:rsidRPr="00353CC7" w:rsidTr="00245445">
        <w:tblPrEx>
          <w:tblCellMar>
            <w:left w:w="108" w:type="dxa"/>
            <w:right w:w="108" w:type="dxa"/>
          </w:tblCellMar>
          <w:tblLook w:val="00A0"/>
        </w:tblPrEx>
        <w:trPr>
          <w:trHeight w:val="914"/>
          <w:jc w:val="center"/>
        </w:trPr>
        <w:tc>
          <w:tcPr>
            <w:tcW w:w="4520" w:type="dxa"/>
            <w:gridSpan w:val="2"/>
            <w:vAlign w:val="center"/>
          </w:tcPr>
          <w:p w:rsidR="00142F18" w:rsidRPr="004B4BE8" w:rsidRDefault="00142F18" w:rsidP="004B4BE8">
            <w:pPr>
              <w:spacing w:after="0"/>
              <w:rPr>
                <w:rFonts w:ascii="Arial" w:hAnsi="Arial" w:cs="Arial"/>
                <w:b/>
                <w:position w:val="-8"/>
                <w:sz w:val="20"/>
                <w:szCs w:val="20"/>
                <w:lang w:val="en-US"/>
              </w:rPr>
            </w:pPr>
            <w:r w:rsidRPr="004B4BE8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Academic year: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……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..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…..……</w:t>
            </w:r>
          </w:p>
          <w:p w:rsidR="00142F18" w:rsidRPr="004B4BE8" w:rsidRDefault="00142F18" w:rsidP="004B4BE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4BE8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Subject number: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…..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…………</w:t>
            </w:r>
          </w:p>
        </w:tc>
        <w:tc>
          <w:tcPr>
            <w:tcW w:w="5369" w:type="dxa"/>
            <w:gridSpan w:val="3"/>
            <w:vAlign w:val="center"/>
          </w:tcPr>
          <w:p w:rsidR="00142F18" w:rsidRPr="004B4BE8" w:rsidRDefault="00142F18" w:rsidP="00BF5467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  </w:t>
            </w:r>
            <w:r w:rsidRPr="004B4BE8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Specialization of Master’s studies:  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Civil Engineering</w:t>
            </w:r>
          </w:p>
        </w:tc>
      </w:tr>
      <w:tr w:rsidR="00142F18" w:rsidRPr="004B4BE8" w:rsidTr="001135F7">
        <w:tblPrEx>
          <w:tblCellMar>
            <w:left w:w="108" w:type="dxa"/>
            <w:right w:w="108" w:type="dxa"/>
          </w:tblCellMar>
          <w:tblLook w:val="00A0"/>
        </w:tblPrEx>
        <w:trPr>
          <w:trHeight w:val="340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4B4BE8">
              <w:rPr>
                <w:rFonts w:ascii="Arial" w:hAnsi="Arial" w:cs="Arial"/>
                <w:b/>
                <w:sz w:val="20"/>
                <w:szCs w:val="20"/>
              </w:rPr>
              <w:t>Student:</w:t>
            </w:r>
            <w:r w:rsidRPr="004B4BE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……….</w:t>
            </w:r>
          </w:p>
        </w:tc>
      </w:tr>
      <w:tr w:rsidR="00142F18" w:rsidRPr="00353CC7" w:rsidTr="001135F7">
        <w:tblPrEx>
          <w:tblCellMar>
            <w:left w:w="108" w:type="dxa"/>
            <w:right w:w="108" w:type="dxa"/>
          </w:tblCellMar>
          <w:tblLook w:val="00A0"/>
        </w:tblPrEx>
        <w:trPr>
          <w:trHeight w:val="340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before="120"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4BE8">
              <w:rPr>
                <w:rFonts w:ascii="Arial" w:hAnsi="Arial" w:cs="Arial"/>
                <w:b/>
                <w:sz w:val="20"/>
                <w:szCs w:val="20"/>
                <w:lang w:val="en-US"/>
              </w:rPr>
              <w:t>Subject acquired in the Chair/Division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:  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…………………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…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…………………………………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……………………</w:t>
            </w:r>
          </w:p>
        </w:tc>
      </w:tr>
      <w:tr w:rsidR="00142F18" w:rsidRPr="004B4BE8" w:rsidTr="001135F7">
        <w:tblPrEx>
          <w:tblCellMar>
            <w:left w:w="108" w:type="dxa"/>
            <w:right w:w="108" w:type="dxa"/>
          </w:tblCellMar>
          <w:tblLook w:val="00A0"/>
        </w:tblPrEx>
        <w:trPr>
          <w:trHeight w:val="340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before="12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4B4BE8">
              <w:rPr>
                <w:rFonts w:ascii="Arial" w:hAnsi="Arial" w:cs="Arial"/>
                <w:b/>
                <w:sz w:val="20"/>
                <w:szCs w:val="20"/>
              </w:rPr>
              <w:t xml:space="preserve">Diploma Thesis tutor: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……………………………………………………….…………………………………………</w:t>
            </w:r>
          </w:p>
        </w:tc>
      </w:tr>
      <w:tr w:rsidR="00142F18" w:rsidRPr="004B4BE8" w:rsidTr="001135F7">
        <w:tblPrEx>
          <w:tblCellMar>
            <w:left w:w="108" w:type="dxa"/>
            <w:right w:w="108" w:type="dxa"/>
          </w:tblCellMar>
          <w:tblLook w:val="00A0"/>
        </w:tblPrEx>
        <w:trPr>
          <w:trHeight w:val="340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F18" w:rsidRPr="00353CC7" w:rsidTr="001135F7">
        <w:tblPrEx>
          <w:tblCellMar>
            <w:left w:w="108" w:type="dxa"/>
            <w:right w:w="108" w:type="dxa"/>
          </w:tblCellMar>
          <w:tblLook w:val="00A0"/>
        </w:tblPrEx>
        <w:trPr>
          <w:trHeight w:val="448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B4BE8">
              <w:rPr>
                <w:rFonts w:ascii="Arial" w:hAnsi="Arial" w:cs="Arial"/>
                <w:b/>
                <w:sz w:val="20"/>
                <w:szCs w:val="20"/>
                <w:lang w:val="en-US"/>
              </w:rPr>
              <w:t>Diploma Thesis title in English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………………………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………………………..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…………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…………………………</w:t>
            </w:r>
          </w:p>
        </w:tc>
      </w:tr>
      <w:tr w:rsidR="00142F18" w:rsidRPr="004B4BE8" w:rsidTr="004B4BE8">
        <w:tblPrEx>
          <w:tblCellMar>
            <w:left w:w="108" w:type="dxa"/>
            <w:right w:w="108" w:type="dxa"/>
          </w:tblCellMar>
          <w:tblLook w:val="00A0"/>
        </w:tblPrEx>
        <w:trPr>
          <w:trHeight w:val="83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………………………………………………………………………………….</w:t>
            </w:r>
            <w:r>
              <w:rPr>
                <w:rFonts w:ascii="Arial" w:hAnsi="Arial" w:cs="Arial"/>
                <w:sz w:val="20"/>
                <w:szCs w:val="20"/>
              </w:rPr>
              <w:t>…………………………………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…………</w:t>
            </w:r>
          </w:p>
        </w:tc>
      </w:tr>
      <w:tr w:rsidR="00142F18" w:rsidRPr="004B4BE8" w:rsidTr="001135F7">
        <w:tblPrEx>
          <w:tblCellMar>
            <w:left w:w="108" w:type="dxa"/>
            <w:right w:w="108" w:type="dxa"/>
          </w:tblCellMar>
          <w:tblLook w:val="00A0"/>
        </w:tblPrEx>
        <w:trPr>
          <w:trHeight w:val="340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142F18" w:rsidRPr="00353CC7" w:rsidTr="001135F7">
        <w:tblPrEx>
          <w:tblCellMar>
            <w:left w:w="108" w:type="dxa"/>
            <w:right w:w="108" w:type="dxa"/>
          </w:tblCellMar>
          <w:tblLook w:val="00A0"/>
        </w:tblPrEx>
        <w:trPr>
          <w:trHeight w:val="340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4BE8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Diploma Thesis title in Polish: 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…………………..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………………………………………………………………</w:t>
            </w:r>
          </w:p>
        </w:tc>
      </w:tr>
      <w:tr w:rsidR="00142F18" w:rsidRPr="004B4BE8" w:rsidTr="001135F7">
        <w:tblPrEx>
          <w:tblCellMar>
            <w:left w:w="108" w:type="dxa"/>
            <w:right w:w="108" w:type="dxa"/>
          </w:tblCellMar>
          <w:tblLook w:val="00A0"/>
        </w:tblPrEx>
        <w:trPr>
          <w:trHeight w:val="340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245445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…………………………………………………………………………………………………………………….…………</w:t>
            </w:r>
          </w:p>
        </w:tc>
      </w:tr>
      <w:tr w:rsidR="00142F18" w:rsidRPr="00353CC7" w:rsidTr="00F0481F">
        <w:tblPrEx>
          <w:tblCellMar>
            <w:left w:w="108" w:type="dxa"/>
            <w:right w:w="108" w:type="dxa"/>
          </w:tblCellMar>
          <w:tblLook w:val="00A0"/>
        </w:tblPrEx>
        <w:trPr>
          <w:trHeight w:val="370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142F18" w:rsidRPr="004B4BE8" w:rsidRDefault="00142F18" w:rsidP="004B4BE8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4BE8">
              <w:rPr>
                <w:rFonts w:ascii="Arial" w:hAnsi="Arial" w:cs="Arial"/>
                <w:b/>
                <w:sz w:val="20"/>
                <w:szCs w:val="20"/>
                <w:lang w:val="en-US"/>
              </w:rPr>
              <w:t>General characteristics of Diploma Thesis</w:t>
            </w:r>
            <w:r w:rsidRPr="004B4BE8">
              <w:rPr>
                <w:rStyle w:val="FootnoteReference"/>
                <w:rFonts w:ascii="Arial" w:hAnsi="Arial" w:cs="Arial"/>
                <w:b/>
                <w:sz w:val="20"/>
                <w:szCs w:val="20"/>
                <w:lang w:val="en-US"/>
              </w:rPr>
              <w:footnoteReference w:id="1"/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4B4BE8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:       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 xml:space="preserve">study     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study and design        experimental and study</w:t>
            </w:r>
          </w:p>
        </w:tc>
      </w:tr>
      <w:tr w:rsidR="00142F18" w:rsidRPr="004B4BE8" w:rsidTr="001135F7">
        <w:tblPrEx>
          <w:tblCellMar>
            <w:left w:w="108" w:type="dxa"/>
            <w:right w:w="108" w:type="dxa"/>
          </w:tblCellMar>
          <w:tblLook w:val="00A0"/>
        </w:tblPrEx>
        <w:trPr>
          <w:trHeight w:val="340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142F18" w:rsidRPr="004B4BE8" w:rsidRDefault="00142F18" w:rsidP="00245445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4BE8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Objectives of Diploma Thesis: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…………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……………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……………………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…………………..…………………….</w:t>
            </w:r>
          </w:p>
        </w:tc>
      </w:tr>
      <w:tr w:rsidR="00142F18" w:rsidRPr="004B4BE8" w:rsidTr="001135F7">
        <w:tblPrEx>
          <w:tblCellMar>
            <w:left w:w="108" w:type="dxa"/>
            <w:right w:w="108" w:type="dxa"/>
          </w:tblCellMar>
          <w:tblLook w:val="00A0"/>
        </w:tblPrEx>
        <w:trPr>
          <w:trHeight w:val="340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B4BE8">
              <w:rPr>
                <w:rFonts w:ascii="Arial" w:hAnsi="Arial" w:cs="Arial"/>
                <w:sz w:val="20"/>
                <w:szCs w:val="20"/>
                <w:lang w:val="en-US"/>
              </w:rPr>
              <w:t>……………………………………………………………………………….………………………………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……………………………………………………………………………………….…</w:t>
            </w:r>
            <w:r>
              <w:rPr>
                <w:rFonts w:ascii="Arial" w:hAnsi="Arial" w:cs="Arial"/>
                <w:sz w:val="20"/>
                <w:szCs w:val="20"/>
              </w:rPr>
              <w:t>…..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</w:t>
            </w:r>
          </w:p>
          <w:p w:rsidR="00142F18" w:rsidRPr="004B4BE8" w:rsidRDefault="00142F18" w:rsidP="004B4BE8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……………………………………………………………………………….……………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Pr="004B4BE8"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  <w:p w:rsidR="00142F18" w:rsidRPr="004B4BE8" w:rsidRDefault="00142F18" w:rsidP="004B4BE8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……………………………………………………………………………….……………</w:t>
            </w:r>
            <w:r>
              <w:rPr>
                <w:rFonts w:ascii="Arial" w:hAnsi="Arial" w:cs="Arial"/>
                <w:sz w:val="20"/>
                <w:szCs w:val="20"/>
              </w:rPr>
              <w:t>..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  <w:p w:rsidR="00142F18" w:rsidRPr="004B4BE8" w:rsidRDefault="00142F18" w:rsidP="004B4BE8">
            <w:pPr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2F18" w:rsidRPr="004B4BE8" w:rsidTr="001135F7">
        <w:tblPrEx>
          <w:tblCellMar>
            <w:left w:w="108" w:type="dxa"/>
            <w:right w:w="108" w:type="dxa"/>
          </w:tblCellMar>
          <w:tblLook w:val="00A0"/>
        </w:tblPrEx>
        <w:trPr>
          <w:trHeight w:val="340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4B4BE8">
              <w:rPr>
                <w:rFonts w:ascii="Arial" w:hAnsi="Arial" w:cs="Arial"/>
                <w:b/>
                <w:sz w:val="20"/>
                <w:szCs w:val="20"/>
              </w:rPr>
              <w:t>Scope of Diploma Thesis: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45445"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……………………………………………………………………………………….</w:t>
            </w:r>
            <w:r w:rsidRPr="00245445">
              <w:rPr>
                <w:rFonts w:ascii="Arial" w:hAnsi="Arial" w:cs="Arial"/>
                <w:sz w:val="20"/>
                <w:szCs w:val="20"/>
              </w:rPr>
              <w:t>….</w:t>
            </w:r>
          </w:p>
        </w:tc>
      </w:tr>
      <w:tr w:rsidR="00142F18" w:rsidRPr="004B4BE8" w:rsidTr="001135F7">
        <w:tblPrEx>
          <w:tblCellMar>
            <w:left w:w="108" w:type="dxa"/>
            <w:right w:w="108" w:type="dxa"/>
          </w:tblCellMar>
          <w:tblLook w:val="00A0"/>
        </w:tblPrEx>
        <w:trPr>
          <w:trHeight w:val="1142"/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…………………………….…</w:t>
            </w:r>
          </w:p>
          <w:p w:rsidR="00142F18" w:rsidRPr="004B4BE8" w:rsidRDefault="00142F18" w:rsidP="004B4BE8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B4BE8">
              <w:rPr>
                <w:rFonts w:ascii="Arial" w:hAnsi="Arial" w:cs="Arial"/>
                <w:sz w:val="20"/>
                <w:szCs w:val="20"/>
              </w:rPr>
              <w:t>…..…………………….……</w:t>
            </w:r>
          </w:p>
          <w:p w:rsidR="00142F18" w:rsidRPr="004B4BE8" w:rsidRDefault="00142F18" w:rsidP="004B4BE8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……..…………….…………</w:t>
            </w:r>
          </w:p>
          <w:p w:rsidR="00142F18" w:rsidRDefault="00142F18" w:rsidP="00245445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……………..…….…………………………………………………………………………………………………………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</w:t>
            </w:r>
          </w:p>
          <w:p w:rsidR="00142F18" w:rsidRPr="00245445" w:rsidRDefault="00142F18" w:rsidP="00245445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…………..…….……………………………………………………………………………………………………………………………………………………………………………………………………………………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Arial" w:hAnsi="Arial" w:cs="Arial"/>
                <w:sz w:val="20"/>
                <w:szCs w:val="20"/>
              </w:rPr>
              <w:t>……….</w:t>
            </w:r>
            <w:r w:rsidRPr="004B4BE8">
              <w:rPr>
                <w:rFonts w:ascii="Arial" w:hAnsi="Arial" w:cs="Arial"/>
                <w:sz w:val="20"/>
                <w:szCs w:val="20"/>
              </w:rPr>
              <w:t>…………………………………..…….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</w:tc>
      </w:tr>
      <w:tr w:rsidR="00142F18" w:rsidRPr="004B4BE8" w:rsidTr="001135F7">
        <w:tblPrEx>
          <w:tblCellMar>
            <w:left w:w="108" w:type="dxa"/>
            <w:right w:w="108" w:type="dxa"/>
          </w:tblCellMar>
          <w:tblLook w:val="00A0"/>
        </w:tblPrEx>
        <w:trPr>
          <w:jc w:val="center"/>
        </w:trPr>
        <w:tc>
          <w:tcPr>
            <w:tcW w:w="9889" w:type="dxa"/>
            <w:gridSpan w:val="5"/>
            <w:vAlign w:val="center"/>
          </w:tcPr>
          <w:p w:rsidR="00142F18" w:rsidRPr="004B4BE8" w:rsidRDefault="00142F18" w:rsidP="004B4BE8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4BE8">
              <w:rPr>
                <w:rFonts w:ascii="Arial" w:hAnsi="Arial" w:cs="Arial"/>
                <w:i/>
                <w:sz w:val="20"/>
                <w:szCs w:val="20"/>
              </w:rPr>
              <w:t>signatures:</w:t>
            </w:r>
          </w:p>
        </w:tc>
      </w:tr>
      <w:tr w:rsidR="00142F18" w:rsidRPr="00353CC7" w:rsidTr="00245445">
        <w:tblPrEx>
          <w:tblCellMar>
            <w:left w:w="108" w:type="dxa"/>
            <w:right w:w="108" w:type="dxa"/>
          </w:tblCellMar>
          <w:tblLook w:val="00A0"/>
        </w:tblPrEx>
        <w:trPr>
          <w:trHeight w:val="401"/>
          <w:jc w:val="center"/>
        </w:trPr>
        <w:tc>
          <w:tcPr>
            <w:tcW w:w="4520" w:type="dxa"/>
            <w:gridSpan w:val="2"/>
            <w:vAlign w:val="center"/>
          </w:tcPr>
          <w:p w:rsidR="00142F18" w:rsidRDefault="00142F18" w:rsidP="004B4BE8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42F18" w:rsidRDefault="00142F18" w:rsidP="004B4BE8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42F18" w:rsidRPr="00245445" w:rsidRDefault="00142F18" w:rsidP="004B4BE8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5445">
              <w:rPr>
                <w:rFonts w:ascii="Arial" w:hAnsi="Arial" w:cs="Arial"/>
                <w:sz w:val="16"/>
                <w:szCs w:val="16"/>
              </w:rPr>
              <w:t>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………………………….</w:t>
            </w:r>
            <w:r w:rsidRPr="00245445">
              <w:rPr>
                <w:rFonts w:ascii="Arial" w:hAnsi="Arial" w:cs="Arial"/>
                <w:sz w:val="16"/>
                <w:szCs w:val="16"/>
              </w:rPr>
              <w:t>……………..</w:t>
            </w:r>
          </w:p>
          <w:p w:rsidR="00142F18" w:rsidRPr="00353CC7" w:rsidRDefault="00142F18" w:rsidP="004B4BE8">
            <w:pPr>
              <w:spacing w:after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245445">
              <w:rPr>
                <w:rFonts w:ascii="Arial" w:hAnsi="Arial" w:cs="Arial"/>
                <w:i/>
                <w:sz w:val="16"/>
                <w:szCs w:val="16"/>
              </w:rPr>
              <w:t>(Diploma Thesis tutor)</w:t>
            </w:r>
          </w:p>
        </w:tc>
        <w:tc>
          <w:tcPr>
            <w:tcW w:w="5369" w:type="dxa"/>
            <w:gridSpan w:val="3"/>
            <w:vAlign w:val="center"/>
          </w:tcPr>
          <w:p w:rsidR="00142F18" w:rsidRDefault="00142F18" w:rsidP="004B4BE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 xml:space="preserve">Subject of the thesis </w:t>
            </w:r>
          </w:p>
          <w:p w:rsidR="00142F18" w:rsidRDefault="00142F18" w:rsidP="004B4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approved </w:t>
            </w:r>
            <w:r w:rsidRPr="00245445">
              <w:rPr>
                <w:rFonts w:ascii="Arial" w:hAnsi="Arial" w:cs="Arial"/>
                <w:sz w:val="20"/>
                <w:szCs w:val="20"/>
                <w:lang w:val="en-US"/>
              </w:rPr>
              <w:t xml:space="preserve">on the basis of the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Pr="00245445">
              <w:rPr>
                <w:rFonts w:ascii="Arial" w:hAnsi="Arial" w:cs="Arial"/>
                <w:sz w:val="20"/>
                <w:szCs w:val="20"/>
                <w:lang w:val="en-US"/>
              </w:rPr>
              <w:t xml:space="preserve">esolution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no      /2021</w:t>
            </w:r>
          </w:p>
          <w:p w:rsidR="00142F18" w:rsidRPr="00245445" w:rsidRDefault="00142F18" w:rsidP="004B4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45445">
              <w:rPr>
                <w:rFonts w:ascii="Arial" w:hAnsi="Arial" w:cs="Arial"/>
                <w:sz w:val="20"/>
                <w:szCs w:val="20"/>
                <w:lang w:val="en-US"/>
              </w:rPr>
              <w:t xml:space="preserve">of the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Program Commission </w:t>
            </w:r>
            <w:r w:rsidRPr="0024544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:rsidR="00142F18" w:rsidRPr="004B4BE8" w:rsidRDefault="00142F18" w:rsidP="004B4BE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45445">
              <w:rPr>
                <w:rFonts w:ascii="Arial" w:hAnsi="Arial" w:cs="Arial"/>
                <w:sz w:val="20"/>
                <w:szCs w:val="20"/>
                <w:lang w:val="en-US"/>
              </w:rPr>
              <w:t>from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24544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  05.2021</w:t>
            </w:r>
          </w:p>
        </w:tc>
      </w:tr>
      <w:tr w:rsidR="00142F18" w:rsidRPr="004B4BE8" w:rsidTr="00245445">
        <w:tblPrEx>
          <w:tblCellMar>
            <w:left w:w="108" w:type="dxa"/>
            <w:right w:w="108" w:type="dxa"/>
          </w:tblCellMar>
          <w:tblLook w:val="00A0"/>
        </w:tblPrEx>
        <w:trPr>
          <w:trHeight w:val="401"/>
          <w:jc w:val="center"/>
        </w:trPr>
        <w:tc>
          <w:tcPr>
            <w:tcW w:w="4520" w:type="dxa"/>
            <w:gridSpan w:val="2"/>
            <w:vAlign w:val="center"/>
          </w:tcPr>
          <w:p w:rsidR="00142F18" w:rsidRDefault="00142F18" w:rsidP="004B4BE8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42F18" w:rsidRPr="00245445" w:rsidRDefault="00142F18" w:rsidP="004B4BE8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5445">
              <w:rPr>
                <w:rFonts w:ascii="Arial" w:hAnsi="Arial" w:cs="Arial"/>
                <w:sz w:val="16"/>
                <w:szCs w:val="16"/>
              </w:rPr>
              <w:t>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…………………………..</w:t>
            </w:r>
            <w:r w:rsidRPr="00245445">
              <w:rPr>
                <w:rFonts w:ascii="Arial" w:hAnsi="Arial" w:cs="Arial"/>
                <w:sz w:val="16"/>
                <w:szCs w:val="16"/>
              </w:rPr>
              <w:t>………….</w:t>
            </w:r>
          </w:p>
          <w:p w:rsidR="00142F18" w:rsidRPr="00353CC7" w:rsidRDefault="00142F18" w:rsidP="004B4BE8">
            <w:pPr>
              <w:spacing w:after="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245445">
              <w:rPr>
                <w:rFonts w:ascii="Arial" w:hAnsi="Arial" w:cs="Arial"/>
                <w:i/>
                <w:sz w:val="16"/>
                <w:szCs w:val="16"/>
              </w:rPr>
              <w:t>(</w:t>
            </w:r>
            <w:r>
              <w:rPr>
                <w:rFonts w:ascii="Arial" w:hAnsi="Arial" w:cs="Arial"/>
                <w:i/>
                <w:sz w:val="16"/>
                <w:szCs w:val="16"/>
              </w:rPr>
              <w:t>Supervisor of the Specialization</w:t>
            </w:r>
            <w:r w:rsidRPr="00245445">
              <w:rPr>
                <w:rFonts w:ascii="Arial" w:hAnsi="Arial" w:cs="Arial"/>
                <w:i/>
                <w:sz w:val="16"/>
                <w:szCs w:val="16"/>
              </w:rPr>
              <w:t>)</w:t>
            </w:r>
          </w:p>
        </w:tc>
        <w:tc>
          <w:tcPr>
            <w:tcW w:w="5369" w:type="dxa"/>
            <w:gridSpan w:val="3"/>
            <w:vAlign w:val="center"/>
          </w:tcPr>
          <w:p w:rsidR="00142F18" w:rsidRPr="004B4BE8" w:rsidRDefault="00142F18" w:rsidP="0024544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2F18" w:rsidRPr="004B4BE8" w:rsidTr="00245445">
        <w:tblPrEx>
          <w:tblCellMar>
            <w:left w:w="108" w:type="dxa"/>
            <w:right w:w="108" w:type="dxa"/>
          </w:tblCellMar>
          <w:tblLook w:val="00A0"/>
        </w:tblPrEx>
        <w:trPr>
          <w:trHeight w:val="401"/>
          <w:jc w:val="center"/>
        </w:trPr>
        <w:tc>
          <w:tcPr>
            <w:tcW w:w="4520" w:type="dxa"/>
            <w:gridSpan w:val="2"/>
            <w:vAlign w:val="center"/>
          </w:tcPr>
          <w:p w:rsidR="00142F18" w:rsidRDefault="00142F18" w:rsidP="004B4BE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</w:pPr>
            <w:r w:rsidRPr="00245445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I received the subject of the Diploma Thesis</w:t>
            </w:r>
          </w:p>
          <w:p w:rsidR="00142F18" w:rsidRDefault="00142F18" w:rsidP="004B4BE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</w:pPr>
          </w:p>
          <w:p w:rsidR="00142F18" w:rsidRPr="00245445" w:rsidRDefault="00142F18" w:rsidP="004B4BE8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45445">
              <w:rPr>
                <w:rFonts w:ascii="Arial" w:hAnsi="Arial" w:cs="Arial"/>
                <w:sz w:val="16"/>
                <w:szCs w:val="16"/>
                <w:lang w:val="en-US"/>
              </w:rPr>
              <w:t>………………………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…………………..</w:t>
            </w:r>
            <w:r w:rsidRPr="00245445">
              <w:rPr>
                <w:rFonts w:ascii="Arial" w:hAnsi="Arial" w:cs="Arial"/>
                <w:sz w:val="16"/>
                <w:szCs w:val="16"/>
                <w:lang w:val="en-US"/>
              </w:rPr>
              <w:t>………….……………</w:t>
            </w:r>
          </w:p>
          <w:p w:rsidR="00142F18" w:rsidRPr="004B4BE8" w:rsidRDefault="00142F18" w:rsidP="004B4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45445">
              <w:rPr>
                <w:rFonts w:ascii="Arial" w:hAnsi="Arial" w:cs="Arial"/>
                <w:i/>
                <w:sz w:val="16"/>
                <w:szCs w:val="16"/>
                <w:lang w:val="en-US"/>
              </w:rPr>
              <w:t>(date, signature of student)</w:t>
            </w:r>
          </w:p>
        </w:tc>
        <w:tc>
          <w:tcPr>
            <w:tcW w:w="5369" w:type="dxa"/>
            <w:gridSpan w:val="3"/>
            <w:vAlign w:val="center"/>
          </w:tcPr>
          <w:p w:rsidR="00142F18" w:rsidRDefault="00142F18" w:rsidP="0024544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142F18" w:rsidRPr="00A851A6" w:rsidRDefault="00142F18" w:rsidP="00245445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A851A6">
              <w:rPr>
                <w:rFonts w:ascii="Arial" w:hAnsi="Arial" w:cs="Arial"/>
                <w:sz w:val="16"/>
                <w:szCs w:val="16"/>
              </w:rPr>
              <w:t>…</w:t>
            </w:r>
            <w:r>
              <w:rPr>
                <w:rFonts w:ascii="Arial" w:hAnsi="Arial" w:cs="Arial"/>
                <w:sz w:val="16"/>
                <w:szCs w:val="16"/>
              </w:rPr>
              <w:t>……….</w:t>
            </w:r>
            <w:r w:rsidRPr="00A851A6">
              <w:rPr>
                <w:rFonts w:ascii="Arial" w:hAnsi="Arial" w:cs="Arial"/>
                <w:sz w:val="16"/>
                <w:szCs w:val="16"/>
              </w:rPr>
              <w:t>…….………………..…….</w:t>
            </w:r>
          </w:p>
          <w:p w:rsidR="00142F18" w:rsidRPr="004B4BE8" w:rsidRDefault="00142F18" w:rsidP="004B4BE8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A851A6">
              <w:rPr>
                <w:rFonts w:ascii="Arial" w:hAnsi="Arial" w:cs="Arial"/>
                <w:i/>
                <w:sz w:val="16"/>
                <w:szCs w:val="16"/>
              </w:rPr>
              <w:t xml:space="preserve">    (Vice-Dean for didactics)</w:t>
            </w:r>
          </w:p>
        </w:tc>
      </w:tr>
    </w:tbl>
    <w:p w:rsidR="00142F18" w:rsidRPr="00D061CF" w:rsidRDefault="00142F18" w:rsidP="007C1CFD"/>
    <w:sectPr w:rsidR="00142F18" w:rsidRPr="00D061CF" w:rsidSect="005A74A9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F18" w:rsidRDefault="00142F18" w:rsidP="005F36CF">
      <w:pPr>
        <w:spacing w:after="0" w:line="240" w:lineRule="auto"/>
      </w:pPr>
      <w:r>
        <w:separator/>
      </w:r>
    </w:p>
  </w:endnote>
  <w:endnote w:type="continuationSeparator" w:id="0">
    <w:p w:rsidR="00142F18" w:rsidRDefault="00142F18" w:rsidP="005F3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F18" w:rsidRDefault="00142F18" w:rsidP="005F36CF">
      <w:pPr>
        <w:spacing w:after="0" w:line="240" w:lineRule="auto"/>
      </w:pPr>
      <w:r>
        <w:separator/>
      </w:r>
    </w:p>
  </w:footnote>
  <w:footnote w:type="continuationSeparator" w:id="0">
    <w:p w:rsidR="00142F18" w:rsidRDefault="00142F18" w:rsidP="005F36CF">
      <w:pPr>
        <w:spacing w:after="0" w:line="240" w:lineRule="auto"/>
      </w:pPr>
      <w:r>
        <w:continuationSeparator/>
      </w:r>
    </w:p>
  </w:footnote>
  <w:footnote w:id="1">
    <w:p w:rsidR="00142F18" w:rsidRDefault="00142F18">
      <w:pPr>
        <w:pStyle w:val="FootnoteText"/>
      </w:pPr>
      <w:r w:rsidRPr="004B4BE8">
        <w:rPr>
          <w:rStyle w:val="FootnoteReference"/>
          <w:rFonts w:ascii="Arial" w:hAnsi="Arial" w:cs="Arial"/>
          <w:sz w:val="16"/>
          <w:szCs w:val="16"/>
        </w:rPr>
        <w:footnoteRef/>
      </w:r>
      <w:r w:rsidRPr="004B4BE8">
        <w:rPr>
          <w:rFonts w:ascii="Arial" w:hAnsi="Arial" w:cs="Arial"/>
          <w:sz w:val="16"/>
          <w:szCs w:val="16"/>
        </w:rPr>
        <w:t xml:space="preserve"> delete as appropriate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4"/>
    <w:multiLevelType w:val="hybridMultilevel"/>
    <w:tmpl w:val="0000305E"/>
    <w:lvl w:ilvl="0" w:tplc="0000440D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91C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12DB"/>
    <w:multiLevelType w:val="hybridMultilevel"/>
    <w:tmpl w:val="0000153C"/>
    <w:lvl w:ilvl="0" w:tplc="00007E87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26E9"/>
    <w:multiLevelType w:val="hybridMultilevel"/>
    <w:tmpl w:val="000001EB"/>
    <w:lvl w:ilvl="0" w:tplc="00000BB3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EA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390C"/>
    <w:multiLevelType w:val="hybridMultilevel"/>
    <w:tmpl w:val="00000F3E"/>
    <w:lvl w:ilvl="0" w:tplc="00000099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4D06"/>
    <w:multiLevelType w:val="hybridMultilevel"/>
    <w:tmpl w:val="00004DB7"/>
    <w:lvl w:ilvl="0" w:tplc="0000154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6784"/>
    <w:multiLevelType w:val="hybridMultilevel"/>
    <w:tmpl w:val="00004AE1"/>
    <w:lvl w:ilvl="0" w:tplc="00003D6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CD6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</w:lvl>
    <w:lvl w:ilvl="2" w:tplc="000072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6952"/>
    <w:multiLevelType w:val="hybridMultilevel"/>
    <w:tmpl w:val="CE007762"/>
    <w:lvl w:ilvl="0" w:tplc="83FE3492">
      <w:start w:val="10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6DF1"/>
    <w:multiLevelType w:val="hybridMultilevel"/>
    <w:tmpl w:val="00005AF1"/>
    <w:lvl w:ilvl="0" w:tplc="000041BB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41E1A59"/>
    <w:multiLevelType w:val="hybridMultilevel"/>
    <w:tmpl w:val="F46A1E8E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>
    <w:nsid w:val="04C76CEE"/>
    <w:multiLevelType w:val="hybridMultilevel"/>
    <w:tmpl w:val="5C42EA0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72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5693BBE"/>
    <w:multiLevelType w:val="hybridMultilevel"/>
    <w:tmpl w:val="3042E31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0646508D"/>
    <w:multiLevelType w:val="hybridMultilevel"/>
    <w:tmpl w:val="C9CE8E10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066A34CF"/>
    <w:multiLevelType w:val="hybridMultilevel"/>
    <w:tmpl w:val="9B0CA344"/>
    <w:lvl w:ilvl="0" w:tplc="2340BCA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3">
    <w:nsid w:val="0CA415BE"/>
    <w:multiLevelType w:val="hybridMultilevel"/>
    <w:tmpl w:val="5C7A3722"/>
    <w:lvl w:ilvl="0" w:tplc="BF52540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>
    <w:nsid w:val="0F962206"/>
    <w:multiLevelType w:val="hybridMultilevel"/>
    <w:tmpl w:val="DDEC3790"/>
    <w:lvl w:ilvl="0" w:tplc="4D82F6F0">
      <w:start w:val="1"/>
      <w:numFmt w:val="decimal"/>
      <w:lvlText w:val="[%1] 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131D7786"/>
    <w:multiLevelType w:val="singleLevel"/>
    <w:tmpl w:val="E85E0B08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6">
    <w:nsid w:val="13DC247D"/>
    <w:multiLevelType w:val="hybridMultilevel"/>
    <w:tmpl w:val="EA66D086"/>
    <w:lvl w:ilvl="0" w:tplc="3A1CB10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>
    <w:nsid w:val="13E72A62"/>
    <w:multiLevelType w:val="hybridMultilevel"/>
    <w:tmpl w:val="3E8A7F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4D7412B"/>
    <w:multiLevelType w:val="hybridMultilevel"/>
    <w:tmpl w:val="C54469EE"/>
    <w:lvl w:ilvl="0" w:tplc="470AA15C">
      <w:start w:val="2"/>
      <w:numFmt w:val="decimal"/>
      <w:lvlText w:val="%1."/>
      <w:lvlJc w:val="left"/>
      <w:pPr>
        <w:tabs>
          <w:tab w:val="num" w:pos="756"/>
        </w:tabs>
        <w:ind w:left="75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76"/>
        </w:tabs>
        <w:ind w:left="147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96"/>
        </w:tabs>
        <w:ind w:left="219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16"/>
        </w:tabs>
        <w:ind w:left="291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36"/>
        </w:tabs>
        <w:ind w:left="363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56"/>
        </w:tabs>
        <w:ind w:left="435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76"/>
        </w:tabs>
        <w:ind w:left="507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96"/>
        </w:tabs>
        <w:ind w:left="579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16"/>
        </w:tabs>
        <w:ind w:left="6516" w:hanging="180"/>
      </w:pPr>
      <w:rPr>
        <w:rFonts w:cs="Times New Roman"/>
      </w:rPr>
    </w:lvl>
  </w:abstractNum>
  <w:abstractNum w:abstractNumId="19">
    <w:nsid w:val="14FE0378"/>
    <w:multiLevelType w:val="hybridMultilevel"/>
    <w:tmpl w:val="97144E80"/>
    <w:lvl w:ilvl="0" w:tplc="4D82F6F0">
      <w:start w:val="1"/>
      <w:numFmt w:val="decimal"/>
      <w:lvlText w:val="[%1] 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17B409E1"/>
    <w:multiLevelType w:val="hybridMultilevel"/>
    <w:tmpl w:val="6C600B5C"/>
    <w:lvl w:ilvl="0" w:tplc="721E58D4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spacing w:val="0"/>
      </w:rPr>
    </w:lvl>
    <w:lvl w:ilvl="1" w:tplc="04150019" w:tentative="1">
      <w:start w:val="1"/>
      <w:numFmt w:val="lowerLetter"/>
      <w:lvlText w:val="%2."/>
      <w:lvlJc w:val="left"/>
      <w:pPr>
        <w:ind w:left="2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74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46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18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90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62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34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061" w:hanging="180"/>
      </w:pPr>
      <w:rPr>
        <w:rFonts w:cs="Times New Roman"/>
      </w:rPr>
    </w:lvl>
  </w:abstractNum>
  <w:abstractNum w:abstractNumId="21">
    <w:nsid w:val="21AB5341"/>
    <w:multiLevelType w:val="hybridMultilevel"/>
    <w:tmpl w:val="3F2E2252"/>
    <w:lvl w:ilvl="0" w:tplc="F1F62DD2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spacing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3A1172D"/>
    <w:multiLevelType w:val="hybridMultilevel"/>
    <w:tmpl w:val="32F0A9EC"/>
    <w:lvl w:ilvl="0" w:tplc="CE5C207A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3">
    <w:nsid w:val="25F01636"/>
    <w:multiLevelType w:val="hybridMultilevel"/>
    <w:tmpl w:val="A20C132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6870EDD"/>
    <w:multiLevelType w:val="hybridMultilevel"/>
    <w:tmpl w:val="A13C1EAE"/>
    <w:lvl w:ilvl="0" w:tplc="662E7AB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5">
    <w:nsid w:val="486E6368"/>
    <w:multiLevelType w:val="hybridMultilevel"/>
    <w:tmpl w:val="B2726BD4"/>
    <w:lvl w:ilvl="0" w:tplc="CB98275E">
      <w:start w:val="5"/>
      <w:numFmt w:val="decimal"/>
      <w:lvlText w:val="%1."/>
      <w:lvlJc w:val="left"/>
      <w:pPr>
        <w:ind w:left="36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  <w:rPr>
        <w:rFonts w:cs="Times New Roman"/>
      </w:rPr>
    </w:lvl>
  </w:abstractNum>
  <w:abstractNum w:abstractNumId="26">
    <w:nsid w:val="52E67F24"/>
    <w:multiLevelType w:val="hybridMultilevel"/>
    <w:tmpl w:val="D450853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pacing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5247CA1"/>
    <w:multiLevelType w:val="hybridMultilevel"/>
    <w:tmpl w:val="11D8FE1A"/>
    <w:lvl w:ilvl="0" w:tplc="00003D6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72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>
    <w:nsid w:val="5F8119EF"/>
    <w:multiLevelType w:val="hybridMultilevel"/>
    <w:tmpl w:val="0AB879D4"/>
    <w:lvl w:ilvl="0" w:tplc="0218958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9">
    <w:nsid w:val="69216CE5"/>
    <w:multiLevelType w:val="hybridMultilevel"/>
    <w:tmpl w:val="AA32D7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9360382"/>
    <w:multiLevelType w:val="hybridMultilevel"/>
    <w:tmpl w:val="4E7EABAA"/>
    <w:lvl w:ilvl="0" w:tplc="E7AEAF1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1">
    <w:nsid w:val="707340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32">
    <w:nsid w:val="77541FE0"/>
    <w:multiLevelType w:val="hybridMultilevel"/>
    <w:tmpl w:val="231EA5DC"/>
    <w:lvl w:ilvl="0" w:tplc="C9CE575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D64415F"/>
    <w:multiLevelType w:val="hybridMultilevel"/>
    <w:tmpl w:val="58869050"/>
    <w:lvl w:ilvl="0" w:tplc="3FA4C64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7FDF5AE8"/>
    <w:multiLevelType w:val="hybridMultilevel"/>
    <w:tmpl w:val="74C4F7E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02CD6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</w:lvl>
    <w:lvl w:ilvl="2" w:tplc="000072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31"/>
  </w:num>
  <w:num w:numId="2">
    <w:abstractNumId w:val="15"/>
  </w:num>
  <w:num w:numId="3">
    <w:abstractNumId w:val="33"/>
  </w:num>
  <w:num w:numId="4">
    <w:abstractNumId w:val="22"/>
  </w:num>
  <w:num w:numId="5">
    <w:abstractNumId w:val="12"/>
  </w:num>
  <w:num w:numId="6">
    <w:abstractNumId w:val="24"/>
  </w:num>
  <w:num w:numId="7">
    <w:abstractNumId w:val="16"/>
  </w:num>
  <w:num w:numId="8">
    <w:abstractNumId w:val="30"/>
  </w:num>
  <w:num w:numId="9">
    <w:abstractNumId w:val="28"/>
  </w:num>
  <w:num w:numId="10">
    <w:abstractNumId w:val="13"/>
  </w:num>
  <w:num w:numId="11">
    <w:abstractNumId w:val="5"/>
  </w:num>
  <w:num w:numId="12">
    <w:abstractNumId w:val="6"/>
  </w:num>
  <w:num w:numId="13">
    <w:abstractNumId w:val="7"/>
  </w:num>
  <w:num w:numId="14">
    <w:abstractNumId w:val="2"/>
  </w:num>
  <w:num w:numId="15">
    <w:abstractNumId w:val="1"/>
  </w:num>
  <w:num w:numId="16">
    <w:abstractNumId w:val="3"/>
  </w:num>
  <w:num w:numId="17">
    <w:abstractNumId w:val="0"/>
  </w:num>
  <w:num w:numId="18">
    <w:abstractNumId w:val="4"/>
  </w:num>
  <w:num w:numId="19">
    <w:abstractNumId w:val="18"/>
  </w:num>
  <w:num w:numId="20">
    <w:abstractNumId w:val="11"/>
  </w:num>
  <w:num w:numId="21">
    <w:abstractNumId w:val="34"/>
  </w:num>
  <w:num w:numId="22">
    <w:abstractNumId w:val="8"/>
  </w:num>
  <w:num w:numId="23">
    <w:abstractNumId w:val="23"/>
  </w:num>
  <w:num w:numId="24">
    <w:abstractNumId w:val="10"/>
  </w:num>
  <w:num w:numId="25">
    <w:abstractNumId w:val="20"/>
  </w:num>
  <w:num w:numId="26">
    <w:abstractNumId w:val="19"/>
  </w:num>
  <w:num w:numId="27">
    <w:abstractNumId w:val="14"/>
  </w:num>
  <w:num w:numId="28">
    <w:abstractNumId w:val="27"/>
  </w:num>
  <w:num w:numId="29">
    <w:abstractNumId w:val="9"/>
  </w:num>
  <w:num w:numId="30">
    <w:abstractNumId w:val="26"/>
  </w:num>
  <w:num w:numId="31">
    <w:abstractNumId w:val="21"/>
  </w:num>
  <w:num w:numId="32">
    <w:abstractNumId w:val="25"/>
  </w:num>
  <w:num w:numId="33">
    <w:abstractNumId w:val="29"/>
  </w:num>
  <w:num w:numId="34">
    <w:abstractNumId w:val="17"/>
  </w:num>
  <w:num w:numId="3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4486"/>
    <w:rsid w:val="00004ACC"/>
    <w:rsid w:val="00017FC0"/>
    <w:rsid w:val="00034A26"/>
    <w:rsid w:val="00035560"/>
    <w:rsid w:val="000362C5"/>
    <w:rsid w:val="000374B1"/>
    <w:rsid w:val="0004631E"/>
    <w:rsid w:val="0005491C"/>
    <w:rsid w:val="00055333"/>
    <w:rsid w:val="00077ADB"/>
    <w:rsid w:val="00084DB0"/>
    <w:rsid w:val="000915E9"/>
    <w:rsid w:val="000A2E68"/>
    <w:rsid w:val="000B1F82"/>
    <w:rsid w:val="000C13D2"/>
    <w:rsid w:val="000D2CDA"/>
    <w:rsid w:val="000F746F"/>
    <w:rsid w:val="001135F7"/>
    <w:rsid w:val="00113724"/>
    <w:rsid w:val="00136AF3"/>
    <w:rsid w:val="00136B40"/>
    <w:rsid w:val="00137B55"/>
    <w:rsid w:val="00141988"/>
    <w:rsid w:val="00142F18"/>
    <w:rsid w:val="00153801"/>
    <w:rsid w:val="00153F72"/>
    <w:rsid w:val="0016386D"/>
    <w:rsid w:val="00164EE6"/>
    <w:rsid w:val="00173320"/>
    <w:rsid w:val="00177685"/>
    <w:rsid w:val="0018104B"/>
    <w:rsid w:val="0018256A"/>
    <w:rsid w:val="0019258E"/>
    <w:rsid w:val="00195243"/>
    <w:rsid w:val="00195A9E"/>
    <w:rsid w:val="001D7AF3"/>
    <w:rsid w:val="001F290F"/>
    <w:rsid w:val="001F735E"/>
    <w:rsid w:val="002030DD"/>
    <w:rsid w:val="002056BC"/>
    <w:rsid w:val="002076E0"/>
    <w:rsid w:val="00243099"/>
    <w:rsid w:val="00243FF5"/>
    <w:rsid w:val="00245445"/>
    <w:rsid w:val="00251461"/>
    <w:rsid w:val="00253F11"/>
    <w:rsid w:val="00270779"/>
    <w:rsid w:val="002717E8"/>
    <w:rsid w:val="002803EC"/>
    <w:rsid w:val="002867CD"/>
    <w:rsid w:val="002A3D2E"/>
    <w:rsid w:val="002B0297"/>
    <w:rsid w:val="002B1540"/>
    <w:rsid w:val="002B6D84"/>
    <w:rsid w:val="002E3DBA"/>
    <w:rsid w:val="002F2D2C"/>
    <w:rsid w:val="0030003E"/>
    <w:rsid w:val="0032204C"/>
    <w:rsid w:val="00327CCC"/>
    <w:rsid w:val="0033020A"/>
    <w:rsid w:val="00344986"/>
    <w:rsid w:val="00353753"/>
    <w:rsid w:val="00353CC7"/>
    <w:rsid w:val="00354486"/>
    <w:rsid w:val="003804EF"/>
    <w:rsid w:val="003838FB"/>
    <w:rsid w:val="00383993"/>
    <w:rsid w:val="003840C9"/>
    <w:rsid w:val="00384BB8"/>
    <w:rsid w:val="00393F32"/>
    <w:rsid w:val="003955EF"/>
    <w:rsid w:val="003A01C8"/>
    <w:rsid w:val="003B167D"/>
    <w:rsid w:val="003B3285"/>
    <w:rsid w:val="003B766F"/>
    <w:rsid w:val="003D1F8D"/>
    <w:rsid w:val="003E3BA2"/>
    <w:rsid w:val="003E512F"/>
    <w:rsid w:val="003F09B0"/>
    <w:rsid w:val="003F6B47"/>
    <w:rsid w:val="0040078C"/>
    <w:rsid w:val="00427D65"/>
    <w:rsid w:val="0048204B"/>
    <w:rsid w:val="00487729"/>
    <w:rsid w:val="004A59E0"/>
    <w:rsid w:val="004A6F54"/>
    <w:rsid w:val="004B1E86"/>
    <w:rsid w:val="004B4BE8"/>
    <w:rsid w:val="004C045E"/>
    <w:rsid w:val="004C13EB"/>
    <w:rsid w:val="004D7B45"/>
    <w:rsid w:val="00515DF0"/>
    <w:rsid w:val="00554DAA"/>
    <w:rsid w:val="00585309"/>
    <w:rsid w:val="00586DF1"/>
    <w:rsid w:val="005A74A9"/>
    <w:rsid w:val="005E0399"/>
    <w:rsid w:val="005F36CF"/>
    <w:rsid w:val="006012AB"/>
    <w:rsid w:val="006121D8"/>
    <w:rsid w:val="00620682"/>
    <w:rsid w:val="0066726E"/>
    <w:rsid w:val="0067379E"/>
    <w:rsid w:val="006754CE"/>
    <w:rsid w:val="00680190"/>
    <w:rsid w:val="00693259"/>
    <w:rsid w:val="006B2B05"/>
    <w:rsid w:val="006B3884"/>
    <w:rsid w:val="006C7E7E"/>
    <w:rsid w:val="006D3428"/>
    <w:rsid w:val="006D710F"/>
    <w:rsid w:val="00710220"/>
    <w:rsid w:val="00710B4E"/>
    <w:rsid w:val="007124BB"/>
    <w:rsid w:val="00714D4D"/>
    <w:rsid w:val="00717666"/>
    <w:rsid w:val="00717ECF"/>
    <w:rsid w:val="00734831"/>
    <w:rsid w:val="00760406"/>
    <w:rsid w:val="00761910"/>
    <w:rsid w:val="007633C4"/>
    <w:rsid w:val="00765CCF"/>
    <w:rsid w:val="00767FAB"/>
    <w:rsid w:val="007838A1"/>
    <w:rsid w:val="00785014"/>
    <w:rsid w:val="007A7496"/>
    <w:rsid w:val="007A7E4E"/>
    <w:rsid w:val="007C1CFD"/>
    <w:rsid w:val="007C4F34"/>
    <w:rsid w:val="007C5B82"/>
    <w:rsid w:val="007C66A3"/>
    <w:rsid w:val="007E0623"/>
    <w:rsid w:val="007E708F"/>
    <w:rsid w:val="007F1440"/>
    <w:rsid w:val="0080580D"/>
    <w:rsid w:val="00811289"/>
    <w:rsid w:val="008273B3"/>
    <w:rsid w:val="008311AE"/>
    <w:rsid w:val="008334B0"/>
    <w:rsid w:val="00840E5C"/>
    <w:rsid w:val="00845064"/>
    <w:rsid w:val="00861860"/>
    <w:rsid w:val="008870BE"/>
    <w:rsid w:val="008928E4"/>
    <w:rsid w:val="00893B05"/>
    <w:rsid w:val="008B047F"/>
    <w:rsid w:val="008D0437"/>
    <w:rsid w:val="00905BD9"/>
    <w:rsid w:val="00906C01"/>
    <w:rsid w:val="00936CF4"/>
    <w:rsid w:val="009516C2"/>
    <w:rsid w:val="00957FAC"/>
    <w:rsid w:val="009629F9"/>
    <w:rsid w:val="00972794"/>
    <w:rsid w:val="00975544"/>
    <w:rsid w:val="00975FB2"/>
    <w:rsid w:val="00993113"/>
    <w:rsid w:val="009A4F78"/>
    <w:rsid w:val="009C6223"/>
    <w:rsid w:val="009C62C0"/>
    <w:rsid w:val="009C7000"/>
    <w:rsid w:val="009D0F83"/>
    <w:rsid w:val="009D77E4"/>
    <w:rsid w:val="009E29FE"/>
    <w:rsid w:val="009E548C"/>
    <w:rsid w:val="009F04EF"/>
    <w:rsid w:val="00A00CDA"/>
    <w:rsid w:val="00A07DF0"/>
    <w:rsid w:val="00A175F3"/>
    <w:rsid w:val="00A20483"/>
    <w:rsid w:val="00A41175"/>
    <w:rsid w:val="00A54603"/>
    <w:rsid w:val="00A62C35"/>
    <w:rsid w:val="00A73928"/>
    <w:rsid w:val="00A84999"/>
    <w:rsid w:val="00A851A6"/>
    <w:rsid w:val="00AA1872"/>
    <w:rsid w:val="00AB7263"/>
    <w:rsid w:val="00AD688C"/>
    <w:rsid w:val="00AE7587"/>
    <w:rsid w:val="00AF0617"/>
    <w:rsid w:val="00AF0C78"/>
    <w:rsid w:val="00AF2899"/>
    <w:rsid w:val="00B112EE"/>
    <w:rsid w:val="00B1450B"/>
    <w:rsid w:val="00B14666"/>
    <w:rsid w:val="00B16F70"/>
    <w:rsid w:val="00B20FE7"/>
    <w:rsid w:val="00B260B0"/>
    <w:rsid w:val="00B332DF"/>
    <w:rsid w:val="00B3496C"/>
    <w:rsid w:val="00B36F3E"/>
    <w:rsid w:val="00B4261E"/>
    <w:rsid w:val="00B43E94"/>
    <w:rsid w:val="00B45E28"/>
    <w:rsid w:val="00B549DE"/>
    <w:rsid w:val="00B5706F"/>
    <w:rsid w:val="00B7093D"/>
    <w:rsid w:val="00B7383C"/>
    <w:rsid w:val="00B956F1"/>
    <w:rsid w:val="00B96A94"/>
    <w:rsid w:val="00B96FA4"/>
    <w:rsid w:val="00BA1848"/>
    <w:rsid w:val="00BB2640"/>
    <w:rsid w:val="00BB7011"/>
    <w:rsid w:val="00BC49C9"/>
    <w:rsid w:val="00BC60CF"/>
    <w:rsid w:val="00BD41DB"/>
    <w:rsid w:val="00BE6E1B"/>
    <w:rsid w:val="00BF3BAB"/>
    <w:rsid w:val="00BF5467"/>
    <w:rsid w:val="00C0126D"/>
    <w:rsid w:val="00C06EB7"/>
    <w:rsid w:val="00C1608E"/>
    <w:rsid w:val="00C32427"/>
    <w:rsid w:val="00C4579E"/>
    <w:rsid w:val="00C73DFD"/>
    <w:rsid w:val="00C750D6"/>
    <w:rsid w:val="00C776A5"/>
    <w:rsid w:val="00CA0E38"/>
    <w:rsid w:val="00CC0460"/>
    <w:rsid w:val="00CC5BA6"/>
    <w:rsid w:val="00CE2118"/>
    <w:rsid w:val="00CE480D"/>
    <w:rsid w:val="00CE5D9C"/>
    <w:rsid w:val="00D061CF"/>
    <w:rsid w:val="00D13247"/>
    <w:rsid w:val="00D17E8C"/>
    <w:rsid w:val="00D23EAA"/>
    <w:rsid w:val="00D31F15"/>
    <w:rsid w:val="00D321B7"/>
    <w:rsid w:val="00D54233"/>
    <w:rsid w:val="00D6217E"/>
    <w:rsid w:val="00D64C4C"/>
    <w:rsid w:val="00D67D5C"/>
    <w:rsid w:val="00D71D3C"/>
    <w:rsid w:val="00D74C54"/>
    <w:rsid w:val="00D74D9E"/>
    <w:rsid w:val="00D819AC"/>
    <w:rsid w:val="00D83404"/>
    <w:rsid w:val="00D920A6"/>
    <w:rsid w:val="00DA328B"/>
    <w:rsid w:val="00DE4634"/>
    <w:rsid w:val="00E01F7F"/>
    <w:rsid w:val="00E02798"/>
    <w:rsid w:val="00E05C21"/>
    <w:rsid w:val="00E10A0A"/>
    <w:rsid w:val="00E10E99"/>
    <w:rsid w:val="00E1214E"/>
    <w:rsid w:val="00E12977"/>
    <w:rsid w:val="00E2097B"/>
    <w:rsid w:val="00E22105"/>
    <w:rsid w:val="00E35028"/>
    <w:rsid w:val="00E44276"/>
    <w:rsid w:val="00E45099"/>
    <w:rsid w:val="00E46300"/>
    <w:rsid w:val="00E50EEF"/>
    <w:rsid w:val="00E60CF7"/>
    <w:rsid w:val="00E620EF"/>
    <w:rsid w:val="00E9021D"/>
    <w:rsid w:val="00E95FCD"/>
    <w:rsid w:val="00EB339E"/>
    <w:rsid w:val="00EC730E"/>
    <w:rsid w:val="00ED5430"/>
    <w:rsid w:val="00EE30BB"/>
    <w:rsid w:val="00EF70A7"/>
    <w:rsid w:val="00F0481F"/>
    <w:rsid w:val="00F051B6"/>
    <w:rsid w:val="00F0785C"/>
    <w:rsid w:val="00F1103E"/>
    <w:rsid w:val="00F155F0"/>
    <w:rsid w:val="00F33984"/>
    <w:rsid w:val="00F41C80"/>
    <w:rsid w:val="00F426ED"/>
    <w:rsid w:val="00F65073"/>
    <w:rsid w:val="00F816B3"/>
    <w:rsid w:val="00F91B91"/>
    <w:rsid w:val="00F939EE"/>
    <w:rsid w:val="00F93CFF"/>
    <w:rsid w:val="00F96B83"/>
    <w:rsid w:val="00FC46D0"/>
    <w:rsid w:val="00FC5339"/>
    <w:rsid w:val="00FC6812"/>
    <w:rsid w:val="00FE2872"/>
    <w:rsid w:val="00FF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30E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4486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54486"/>
    <w:rPr>
      <w:rFonts w:ascii="Arial" w:hAnsi="Arial"/>
      <w:b/>
      <w:kern w:val="28"/>
      <w:sz w:val="28"/>
    </w:rPr>
  </w:style>
  <w:style w:type="paragraph" w:styleId="Header">
    <w:name w:val="header"/>
    <w:basedOn w:val="Normal"/>
    <w:link w:val="HeaderChar"/>
    <w:uiPriority w:val="99"/>
    <w:rsid w:val="0035448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5448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rsid w:val="0035448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54486"/>
    <w:rPr>
      <w:rFonts w:ascii="Times New Roman" w:hAnsi="Times New Roman"/>
      <w:sz w:val="24"/>
    </w:rPr>
  </w:style>
  <w:style w:type="paragraph" w:customStyle="1" w:styleId="WW-Legenda">
    <w:name w:val="WW-Legenda"/>
    <w:basedOn w:val="Normal"/>
    <w:next w:val="Normal"/>
    <w:uiPriority w:val="99"/>
    <w:rsid w:val="00354486"/>
    <w:pPr>
      <w:suppressAutoHyphens/>
      <w:spacing w:after="0" w:line="240" w:lineRule="auto"/>
      <w:jc w:val="center"/>
    </w:pPr>
    <w:rPr>
      <w:rFonts w:ascii="Arial" w:eastAsia="Times New Roman" w:hAnsi="Arial" w:cs="Arial"/>
      <w:b/>
      <w:szCs w:val="20"/>
      <w:lang w:eastAsia="ar-SA"/>
    </w:rPr>
  </w:style>
  <w:style w:type="character" w:styleId="PageNumber">
    <w:name w:val="page number"/>
    <w:basedOn w:val="DefaultParagraphFont"/>
    <w:uiPriority w:val="99"/>
    <w:rsid w:val="00354486"/>
    <w:rPr>
      <w:rFonts w:cs="Times New Roman"/>
    </w:rPr>
  </w:style>
  <w:style w:type="paragraph" w:styleId="BlockText">
    <w:name w:val="Block Text"/>
    <w:basedOn w:val="Normal"/>
    <w:uiPriority w:val="99"/>
    <w:rsid w:val="00354486"/>
    <w:pPr>
      <w:spacing w:after="0" w:line="240" w:lineRule="auto"/>
      <w:ind w:left="426" w:right="142"/>
      <w:jc w:val="both"/>
    </w:pPr>
    <w:rPr>
      <w:rFonts w:ascii="Arial" w:eastAsia="Times New Roman" w:hAnsi="Arial" w:cs="Arial"/>
      <w:szCs w:val="24"/>
      <w:lang w:eastAsia="pl-PL"/>
    </w:rPr>
  </w:style>
  <w:style w:type="paragraph" w:styleId="BodyText">
    <w:name w:val="Body Text"/>
    <w:basedOn w:val="Normal"/>
    <w:link w:val="BodyTextChar"/>
    <w:uiPriority w:val="99"/>
    <w:rsid w:val="00936CF4"/>
    <w:pPr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36CF4"/>
    <w:rPr>
      <w:rFonts w:ascii="Times New Roman" w:hAnsi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rsid w:val="00936CF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36CF4"/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rsid w:val="006D342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6D34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D342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34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D3428"/>
    <w:rPr>
      <w:b/>
    </w:rPr>
  </w:style>
  <w:style w:type="paragraph" w:styleId="BalloonText">
    <w:name w:val="Balloon Text"/>
    <w:basedOn w:val="Normal"/>
    <w:link w:val="BalloonTextChar"/>
    <w:uiPriority w:val="99"/>
    <w:semiHidden/>
    <w:rsid w:val="006D342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3428"/>
    <w:rPr>
      <w:rFonts w:ascii="Tahoma" w:hAnsi="Tahoma"/>
      <w:sz w:val="16"/>
      <w:lang w:eastAsia="en-US"/>
    </w:rPr>
  </w:style>
  <w:style w:type="paragraph" w:customStyle="1" w:styleId="Kolorowalistaakcent11">
    <w:name w:val="Kolorowa lista — akcent 11"/>
    <w:basedOn w:val="Normal"/>
    <w:uiPriority w:val="99"/>
    <w:rsid w:val="00E2097B"/>
    <w:pPr>
      <w:spacing w:after="120" w:line="264" w:lineRule="auto"/>
      <w:ind w:left="720" w:hanging="357"/>
      <w:contextualSpacing/>
    </w:pPr>
    <w:rPr>
      <w:rFonts w:ascii="Times New Roman" w:hAnsi="Times New Roman"/>
      <w:sz w:val="24"/>
    </w:rPr>
  </w:style>
  <w:style w:type="table" w:styleId="TableGrid">
    <w:name w:val="Table Grid"/>
    <w:basedOn w:val="TableNormal"/>
    <w:uiPriority w:val="99"/>
    <w:rsid w:val="007E0623"/>
    <w:pPr>
      <w:ind w:left="357" w:hanging="357"/>
    </w:pPr>
    <w:rPr>
      <w:rFonts w:ascii="Times New Roman" w:hAnsi="Times New Roman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A849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84999"/>
    <w:rPr>
      <w:rFonts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A84999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</TotalTime>
  <Pages>1</Pages>
  <Words>280</Words>
  <Characters>1682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Andy</cp:lastModifiedBy>
  <cp:revision>21</cp:revision>
  <cp:lastPrinted>2017-02-07T12:51:00Z</cp:lastPrinted>
  <dcterms:created xsi:type="dcterms:W3CDTF">2015-01-21T16:28:00Z</dcterms:created>
  <dcterms:modified xsi:type="dcterms:W3CDTF">2021-03-29T07:46:00Z</dcterms:modified>
</cp:coreProperties>
</file>